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13051" w14:textId="17A76314" w:rsidR="008E6453" w:rsidRDefault="008E6453" w:rsidP="006853EE">
      <w:pPr>
        <w:pStyle w:val="Nzev"/>
        <w:spacing w:before="360"/>
        <w:jc w:val="center"/>
      </w:pPr>
      <w:bookmarkStart w:id="0" w:name="_Hlk63067910"/>
      <w:r>
        <w:rPr>
          <w:noProof/>
        </w:rPr>
        <w:drawing>
          <wp:inline distT="0" distB="0" distL="0" distR="0" wp14:anchorId="0B90ACF8" wp14:editId="23AEE96A">
            <wp:extent cx="1594205" cy="427382"/>
            <wp:effectExtent l="0" t="0" r="6350" b="0"/>
            <wp:docPr id="1318133725" name="Obrázek 1" descr="Obsah obrázku Písmo, Grafika, logo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321978" name="Obrázek 1" descr="Obsah obrázku Písmo, Grafika, logo, text&#10;&#10;Obsah vygenerovaný umělou inteligencí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712" cy="43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2E6DE" w14:textId="655979F9" w:rsidR="00064FD2" w:rsidRDefault="00064FD2" w:rsidP="006853EE">
      <w:pPr>
        <w:pStyle w:val="Nzev"/>
        <w:spacing w:before="360"/>
        <w:jc w:val="center"/>
      </w:pPr>
      <w:r>
        <w:t xml:space="preserve">Závazná přihláška </w:t>
      </w:r>
      <w:r>
        <w:br/>
      </w:r>
      <w:r w:rsidRPr="00207711">
        <w:rPr>
          <w:i/>
          <w:iCs/>
        </w:rPr>
        <w:t>Kurz základů vědecké práce</w:t>
      </w:r>
    </w:p>
    <w:p w14:paraId="687A4CA1" w14:textId="7471E627" w:rsidR="00064FD2" w:rsidRDefault="00064FD2" w:rsidP="00064FD2">
      <w:pPr>
        <w:pStyle w:val="Nadpis2"/>
        <w:jc w:val="center"/>
      </w:pPr>
      <w:r>
        <w:t>v Akademii věd České republiky pro studenty doktorského studijního programu</w:t>
      </w:r>
    </w:p>
    <w:p w14:paraId="7FF02AB2" w14:textId="23775FF3" w:rsidR="00064FD2" w:rsidRDefault="00064FD2" w:rsidP="00064FD2">
      <w:pPr>
        <w:pStyle w:val="Nadpis1"/>
        <w:jc w:val="center"/>
      </w:pPr>
      <w:r>
        <w:t>v</w:t>
      </w:r>
      <w:r>
        <w:rPr>
          <w:rFonts w:ascii="Cambria" w:hAnsi="Cambria" w:cs="Cambria"/>
        </w:rPr>
        <w:t> </w:t>
      </w:r>
      <w:r>
        <w:t>term</w:t>
      </w:r>
      <w:r>
        <w:rPr>
          <w:rFonts w:cs="Motiva Sans"/>
        </w:rPr>
        <w:t>í</w:t>
      </w:r>
      <w:r>
        <w:t xml:space="preserve">nu </w:t>
      </w:r>
      <w:r w:rsidR="00844061" w:rsidRPr="00844061">
        <w:t>2</w:t>
      </w:r>
      <w:r w:rsidR="00CB31F7">
        <w:t>3</w:t>
      </w:r>
      <w:r w:rsidR="00844061" w:rsidRPr="00844061">
        <w:t>. 11. – 2</w:t>
      </w:r>
      <w:r w:rsidR="00CB31F7">
        <w:t>6</w:t>
      </w:r>
      <w:r w:rsidR="00844061" w:rsidRPr="00844061">
        <w:t>. 11. 202</w:t>
      </w:r>
      <w:r w:rsidR="00CB31F7">
        <w:t>6</w:t>
      </w:r>
    </w:p>
    <w:p w14:paraId="5D5C8456" w14:textId="77777777" w:rsidR="00064FD2" w:rsidRDefault="00064FD2" w:rsidP="00064FD2"/>
    <w:p w14:paraId="127BC95A" w14:textId="77777777" w:rsidR="006853EE" w:rsidRDefault="006853EE" w:rsidP="00064FD2"/>
    <w:bookmarkEnd w:id="0"/>
    <w:p w14:paraId="6440E413" w14:textId="77777777" w:rsidR="00064FD2" w:rsidRDefault="00064FD2" w:rsidP="00064FD2">
      <w:pPr>
        <w:spacing w:after="360"/>
      </w:pPr>
      <w:r>
        <w:t>Jméno, příjmení, titul:</w:t>
      </w:r>
    </w:p>
    <w:p w14:paraId="001CD25D" w14:textId="77777777" w:rsidR="00064FD2" w:rsidRDefault="00064FD2" w:rsidP="00064FD2">
      <w:pPr>
        <w:spacing w:after="360"/>
      </w:pPr>
      <w:r>
        <w:t>E-mailová adresa:</w:t>
      </w:r>
    </w:p>
    <w:p w14:paraId="720BA73F" w14:textId="77777777" w:rsidR="00064FD2" w:rsidRDefault="00064FD2" w:rsidP="00064FD2">
      <w:pPr>
        <w:spacing w:after="360"/>
      </w:pPr>
      <w:r>
        <w:t>Telefon:</w:t>
      </w:r>
    </w:p>
    <w:p w14:paraId="029FD070" w14:textId="77777777" w:rsidR="00064FD2" w:rsidRDefault="00064FD2" w:rsidP="00064FD2">
      <w:pPr>
        <w:spacing w:after="360"/>
      </w:pPr>
      <w:r>
        <w:t>Název a sídlo vysoké školy:</w:t>
      </w:r>
    </w:p>
    <w:p w14:paraId="1160D741" w14:textId="77777777" w:rsidR="00064FD2" w:rsidRDefault="00064FD2" w:rsidP="00064FD2">
      <w:pPr>
        <w:spacing w:after="360"/>
      </w:pPr>
      <w:r>
        <w:t>Fakulta:</w:t>
      </w:r>
    </w:p>
    <w:p w14:paraId="54DAD35A" w14:textId="77777777" w:rsidR="00064FD2" w:rsidRDefault="00064FD2" w:rsidP="00064FD2">
      <w:pPr>
        <w:spacing w:after="360"/>
      </w:pPr>
      <w:r>
        <w:t>Obor:</w:t>
      </w:r>
    </w:p>
    <w:p w14:paraId="79B3A3EB" w14:textId="77777777" w:rsidR="00064FD2" w:rsidRDefault="00064FD2" w:rsidP="00064FD2">
      <w:pPr>
        <w:spacing w:after="360"/>
      </w:pPr>
      <w:r>
        <w:t>Ročník:</w:t>
      </w:r>
    </w:p>
    <w:p w14:paraId="6C1C2734" w14:textId="77777777" w:rsidR="00064FD2" w:rsidRDefault="00064FD2" w:rsidP="00064FD2">
      <w:pPr>
        <w:spacing w:after="360"/>
      </w:pPr>
      <w:r>
        <w:t>Školitel:</w:t>
      </w:r>
    </w:p>
    <w:p w14:paraId="46C64098" w14:textId="56AC05D4" w:rsidR="00064FD2" w:rsidRDefault="00064FD2" w:rsidP="00064FD2">
      <w:pPr>
        <w:spacing w:after="360"/>
      </w:pPr>
      <w:r>
        <w:t>Forma studia (nehodící se škrtněte</w:t>
      </w:r>
      <w:proofErr w:type="gramStart"/>
      <w:r>
        <w:t xml:space="preserve">):   </w:t>
      </w:r>
      <w:proofErr w:type="gramEnd"/>
      <w:r>
        <w:t xml:space="preserve">          prezenční       distanční      kombinovaná</w:t>
      </w:r>
    </w:p>
    <w:p w14:paraId="54581259" w14:textId="77777777" w:rsidR="00064FD2" w:rsidRDefault="00064FD2" w:rsidP="00064FD2">
      <w:pPr>
        <w:spacing w:after="360"/>
      </w:pPr>
    </w:p>
    <w:p w14:paraId="286CBF23" w14:textId="77777777" w:rsidR="0078444C" w:rsidRDefault="00064FD2" w:rsidP="00064FD2">
      <w:pPr>
        <w:spacing w:after="360"/>
      </w:pPr>
      <w:r>
        <w:t>V                                    dne</w:t>
      </w:r>
    </w:p>
    <w:p w14:paraId="45FC30AF" w14:textId="4CE92CE9" w:rsidR="00064FD2" w:rsidRDefault="00064FD2" w:rsidP="00064FD2">
      <w:pPr>
        <w:spacing w:after="360"/>
      </w:pPr>
      <w:r>
        <w:tab/>
      </w:r>
    </w:p>
    <w:p w14:paraId="2CDBFA56" w14:textId="0E1F777B" w:rsidR="006853EE" w:rsidRDefault="00064FD2" w:rsidP="006853EE">
      <w:pPr>
        <w:tabs>
          <w:tab w:val="left" w:pos="4253"/>
        </w:tabs>
        <w:spacing w:after="360"/>
      </w:pPr>
      <w:r>
        <w:t>Souhlas školitele:</w:t>
      </w:r>
      <w:r>
        <w:tab/>
        <w:t>Podpis uchazeče:</w:t>
      </w:r>
    </w:p>
    <w:p w14:paraId="324519CE" w14:textId="77777777" w:rsidR="006853EE" w:rsidRDefault="006853EE" w:rsidP="006853EE">
      <w:pPr>
        <w:tabs>
          <w:tab w:val="left" w:pos="4253"/>
        </w:tabs>
        <w:spacing w:after="360"/>
      </w:pPr>
    </w:p>
    <w:tbl>
      <w:tblPr>
        <w:tblStyle w:val="Svtlmkatabulky"/>
        <w:tblW w:w="5000" w:type="pct"/>
        <w:tblBorders>
          <w:top w:val="sing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1"/>
        <w:gridCol w:w="5291"/>
      </w:tblGrid>
      <w:tr w:rsidR="006853EE" w14:paraId="10596EE4" w14:textId="77777777" w:rsidTr="006E1815">
        <w:trPr>
          <w:trHeight w:val="83"/>
        </w:trPr>
        <w:tc>
          <w:tcPr>
            <w:tcW w:w="2084" w:type="pct"/>
            <w:tcBorders>
              <w:top w:val="single" w:sz="6" w:space="0" w:color="0072B6"/>
            </w:tcBorders>
            <w:tcMar>
              <w:top w:w="198" w:type="dxa"/>
              <w:left w:w="0" w:type="dxa"/>
              <w:right w:w="0" w:type="dxa"/>
            </w:tcMar>
          </w:tcPr>
          <w:p w14:paraId="6D1C0277" w14:textId="77777777" w:rsidR="006853EE" w:rsidRDefault="006853EE" w:rsidP="006853EE">
            <w:pPr>
              <w:tabs>
                <w:tab w:val="left" w:pos="3402"/>
                <w:tab w:val="right" w:pos="8504"/>
              </w:tabs>
              <w:jc w:val="left"/>
              <w:rPr>
                <w:color w:val="0072B6"/>
                <w:sz w:val="16"/>
                <w:szCs w:val="16"/>
              </w:rPr>
            </w:pPr>
            <w:r w:rsidRPr="001D7487">
              <w:rPr>
                <w:noProof/>
              </w:rPr>
              <w:drawing>
                <wp:inline distT="0" distB="0" distL="0" distR="0" wp14:anchorId="51FFDDD2" wp14:editId="5FED9595">
                  <wp:extent cx="1943100" cy="333469"/>
                  <wp:effectExtent l="0" t="0" r="0" b="9525"/>
                  <wp:docPr id="580748217" name="Obrázek 580748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234" cy="343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9781B8" w14:textId="77777777" w:rsidR="006853EE" w:rsidRPr="006853EE" w:rsidRDefault="006853EE" w:rsidP="006853EE">
            <w:pPr>
              <w:rPr>
                <w:sz w:val="16"/>
                <w:szCs w:val="16"/>
              </w:rPr>
            </w:pPr>
          </w:p>
        </w:tc>
        <w:tc>
          <w:tcPr>
            <w:tcW w:w="2916" w:type="pct"/>
            <w:tcBorders>
              <w:top w:val="single" w:sz="6" w:space="0" w:color="0072B6"/>
            </w:tcBorders>
            <w:tcMar>
              <w:top w:w="198" w:type="dxa"/>
              <w:left w:w="0" w:type="dxa"/>
              <w:right w:w="0" w:type="dxa"/>
            </w:tcMar>
          </w:tcPr>
          <w:p w14:paraId="5D585EA9" w14:textId="77777777" w:rsidR="006853EE" w:rsidRDefault="006853EE" w:rsidP="006853EE">
            <w:pPr>
              <w:tabs>
                <w:tab w:val="left" w:pos="3402"/>
                <w:tab w:val="right" w:pos="8504"/>
              </w:tabs>
              <w:jc w:val="left"/>
              <w:rPr>
                <w:color w:val="0072B6"/>
                <w:sz w:val="16"/>
                <w:szCs w:val="16"/>
              </w:rPr>
            </w:pPr>
            <w:r w:rsidRPr="00064FD2">
              <w:rPr>
                <w:color w:val="0072B6"/>
                <w:sz w:val="16"/>
                <w:szCs w:val="16"/>
              </w:rPr>
              <w:t>Divize vnějších vztahů, Středisko společných činností AV ČR</w:t>
            </w:r>
          </w:p>
          <w:p w14:paraId="22346C09" w14:textId="77777777" w:rsidR="006853EE" w:rsidRPr="00064FD2" w:rsidRDefault="006853EE" w:rsidP="006853EE">
            <w:pPr>
              <w:tabs>
                <w:tab w:val="left" w:pos="3402"/>
                <w:tab w:val="right" w:pos="8504"/>
              </w:tabs>
              <w:jc w:val="left"/>
              <w:rPr>
                <w:color w:val="0072B6"/>
                <w:sz w:val="16"/>
                <w:szCs w:val="16"/>
              </w:rPr>
            </w:pPr>
            <w:r w:rsidRPr="00064FD2">
              <w:rPr>
                <w:rFonts w:cs="Motiva Sans"/>
                <w:color w:val="0072B6"/>
                <w:sz w:val="16"/>
                <w:szCs w:val="16"/>
              </w:rPr>
              <w:t>Č</w:t>
            </w:r>
            <w:r w:rsidRPr="00064FD2">
              <w:rPr>
                <w:color w:val="0072B6"/>
                <w:sz w:val="16"/>
                <w:szCs w:val="16"/>
              </w:rPr>
              <w:t>echy</w:t>
            </w:r>
            <w:r w:rsidRPr="00064FD2">
              <w:rPr>
                <w:rFonts w:cs="Motiva Sans"/>
                <w:color w:val="0072B6"/>
                <w:sz w:val="16"/>
                <w:szCs w:val="16"/>
              </w:rPr>
              <w:t>ň</w:t>
            </w:r>
            <w:r w:rsidRPr="00064FD2">
              <w:rPr>
                <w:color w:val="0072B6"/>
                <w:sz w:val="16"/>
                <w:szCs w:val="16"/>
              </w:rPr>
              <w:t>sk</w:t>
            </w:r>
            <w:r w:rsidRPr="00064FD2">
              <w:rPr>
                <w:rFonts w:cs="Motiva Sans"/>
                <w:color w:val="0072B6"/>
                <w:sz w:val="16"/>
                <w:szCs w:val="16"/>
              </w:rPr>
              <w:t>á</w:t>
            </w:r>
            <w:r w:rsidRPr="00064FD2">
              <w:rPr>
                <w:color w:val="0072B6"/>
                <w:sz w:val="16"/>
                <w:szCs w:val="16"/>
              </w:rPr>
              <w:t xml:space="preserve"> 19, 602 00 Brno</w:t>
            </w:r>
          </w:p>
          <w:p w14:paraId="50216BA9" w14:textId="77777777" w:rsidR="006853EE" w:rsidRDefault="006853EE" w:rsidP="006853EE">
            <w:pPr>
              <w:tabs>
                <w:tab w:val="left" w:pos="3402"/>
                <w:tab w:val="right" w:pos="8504"/>
              </w:tabs>
              <w:spacing w:after="160"/>
              <w:jc w:val="left"/>
              <w:rPr>
                <w:color w:val="0072B6"/>
                <w:sz w:val="16"/>
                <w:szCs w:val="16"/>
              </w:rPr>
            </w:pPr>
            <w:r>
              <w:rPr>
                <w:color w:val="0072B6"/>
                <w:sz w:val="16"/>
                <w:szCs w:val="16"/>
              </w:rPr>
              <w:t>t</w:t>
            </w:r>
            <w:r w:rsidRPr="00064FD2">
              <w:rPr>
                <w:color w:val="0072B6"/>
                <w:sz w:val="16"/>
                <w:szCs w:val="16"/>
              </w:rPr>
              <w:t>el: +420</w:t>
            </w:r>
            <w:r w:rsidRPr="00064FD2">
              <w:rPr>
                <w:rFonts w:ascii="Cambria" w:hAnsi="Cambria" w:cs="Cambria"/>
                <w:color w:val="0072B6"/>
                <w:sz w:val="16"/>
                <w:szCs w:val="16"/>
              </w:rPr>
              <w:t> </w:t>
            </w:r>
            <w:r w:rsidRPr="00064FD2">
              <w:rPr>
                <w:color w:val="0072B6"/>
                <w:sz w:val="16"/>
                <w:szCs w:val="16"/>
              </w:rPr>
              <w:t>730</w:t>
            </w:r>
            <w:r w:rsidRPr="00064FD2">
              <w:rPr>
                <w:rFonts w:ascii="Cambria" w:hAnsi="Cambria" w:cs="Cambria"/>
                <w:color w:val="0072B6"/>
                <w:sz w:val="16"/>
                <w:szCs w:val="16"/>
              </w:rPr>
              <w:t> </w:t>
            </w:r>
            <w:r w:rsidRPr="00064FD2">
              <w:rPr>
                <w:color w:val="0072B6"/>
                <w:sz w:val="16"/>
                <w:szCs w:val="16"/>
              </w:rPr>
              <w:t>598</w:t>
            </w:r>
            <w:r>
              <w:rPr>
                <w:rFonts w:ascii="Cambria" w:hAnsi="Cambria" w:cs="Cambria"/>
                <w:color w:val="0072B6"/>
                <w:sz w:val="16"/>
                <w:szCs w:val="16"/>
              </w:rPr>
              <w:t> </w:t>
            </w:r>
            <w:r w:rsidRPr="00064FD2">
              <w:rPr>
                <w:color w:val="0072B6"/>
                <w:sz w:val="16"/>
                <w:szCs w:val="16"/>
              </w:rPr>
              <w:t>533</w:t>
            </w:r>
          </w:p>
          <w:p w14:paraId="2D2C1CCB" w14:textId="77777777" w:rsidR="006853EE" w:rsidRPr="00064FD2" w:rsidRDefault="006853EE" w:rsidP="006853EE">
            <w:pPr>
              <w:tabs>
                <w:tab w:val="left" w:pos="3402"/>
                <w:tab w:val="right" w:pos="8504"/>
              </w:tabs>
              <w:spacing w:after="160"/>
              <w:jc w:val="left"/>
              <w:rPr>
                <w:color w:val="0072B6"/>
                <w:sz w:val="16"/>
                <w:szCs w:val="16"/>
              </w:rPr>
            </w:pPr>
            <w:hyperlink r:id="rId13" w:history="1">
              <w:r w:rsidRPr="00064FD2">
                <w:rPr>
                  <w:rStyle w:val="Hypertextovodkaz"/>
                  <w:sz w:val="16"/>
                  <w:szCs w:val="16"/>
                  <w:u w:val="none"/>
                </w:rPr>
                <w:t>www.avcrbrno.cz</w:t>
              </w:r>
            </w:hyperlink>
          </w:p>
        </w:tc>
      </w:tr>
    </w:tbl>
    <w:p w14:paraId="228BC396" w14:textId="77777777" w:rsidR="006853EE" w:rsidRPr="00DF70A6" w:rsidRDefault="006853EE" w:rsidP="006853EE">
      <w:pPr>
        <w:tabs>
          <w:tab w:val="left" w:pos="4253"/>
        </w:tabs>
        <w:spacing w:after="360"/>
      </w:pPr>
    </w:p>
    <w:sectPr w:rsidR="006853EE" w:rsidRPr="00DF70A6" w:rsidSect="008E6453">
      <w:pgSz w:w="11906" w:h="16838"/>
      <w:pgMar w:top="851" w:right="1417" w:bottom="0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9205FA" w14:textId="77777777" w:rsidR="00094761" w:rsidRDefault="00094761" w:rsidP="001D7487">
      <w:pPr>
        <w:spacing w:after="0"/>
      </w:pPr>
      <w:r>
        <w:separator/>
      </w:r>
    </w:p>
  </w:endnote>
  <w:endnote w:type="continuationSeparator" w:id="0">
    <w:p w14:paraId="30BC519A" w14:textId="77777777" w:rsidR="00094761" w:rsidRDefault="00094761" w:rsidP="001D74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tiva Sans">
    <w:charset w:val="EE"/>
    <w:family w:val="auto"/>
    <w:pitch w:val="variable"/>
    <w:sig w:usb0="20000007" w:usb1="02000000" w:usb2="00000000" w:usb3="00000000" w:csb0="00000193" w:csb1="00000000"/>
    <w:embedRegular r:id="rId1" w:fontKey="{ADF557C6-5D1A-4D55-B21F-3422666FF702}"/>
    <w:embedBold r:id="rId2" w:fontKey="{0E47B11D-8CA8-4E7F-9038-E707DCA00A6F}"/>
    <w:embedBoldItalic r:id="rId3" w:fontKey="{3C03642E-0DDB-4C3A-A3F1-57124E45C7C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5CB0D0C3-4546-4F60-BAFB-4252A95F89B2}"/>
    <w:embedBold r:id="rId5" w:fontKey="{444DE073-D081-4DA7-8369-B80B7ADA496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8048C84E-F225-48E3-9A07-1BB120277AF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E0D6DBF-FBE8-43DA-9570-E2DE7F8F6B0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0421F983-86DE-46D9-A3EB-0A6E993D9B8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9" w:fontKey="{F14CB322-9A67-401C-9784-359D5585D1FE}"/>
    <w:embedBold r:id="rId10" w:fontKey="{D5952626-CA6A-46FA-B5FC-5509241FE562}"/>
    <w:embedBoldItalic r:id="rId11" w:fontKey="{EDF8CF2F-E308-4451-8633-52AEDE48266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A45F23CF-3F4F-4F49-804B-444282963369}"/>
    <w:embedItalic r:id="rId13" w:fontKey="{74EFDEF2-88EF-4FC1-91DF-D896C2B04EE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4" w:fontKey="{524FD9C1-A33C-4DD5-9C72-9E1BB867B587}"/>
    <w:embedBold r:id="rId15" w:fontKey="{1D7E2596-201C-4CC4-AA50-8CB5C442009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6" w:fontKey="{E5BB361E-AFBC-4381-B1C9-965ED71786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C8C267" w14:textId="77777777" w:rsidR="00094761" w:rsidRDefault="00094761" w:rsidP="001D7487">
      <w:pPr>
        <w:spacing w:after="0"/>
      </w:pPr>
      <w:r>
        <w:separator/>
      </w:r>
    </w:p>
  </w:footnote>
  <w:footnote w:type="continuationSeparator" w:id="0">
    <w:p w14:paraId="56F404D5" w14:textId="77777777" w:rsidR="00094761" w:rsidRDefault="00094761" w:rsidP="001D748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52D59"/>
    <w:multiLevelType w:val="hybridMultilevel"/>
    <w:tmpl w:val="C45EBDA4"/>
    <w:lvl w:ilvl="0" w:tplc="EBD4BB42">
      <w:start w:val="1"/>
      <w:numFmt w:val="bullet"/>
      <w:pStyle w:val="Odrky"/>
      <w:lvlText w:val="›"/>
      <w:lvlJc w:val="left"/>
      <w:pPr>
        <w:ind w:left="720" w:hanging="360"/>
      </w:pPr>
      <w:rPr>
        <w:rFonts w:ascii="Motiva Sans" w:hAnsi="Motiva Sans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217C4B"/>
    <w:multiLevelType w:val="hybridMultilevel"/>
    <w:tmpl w:val="E3D892D2"/>
    <w:lvl w:ilvl="0" w:tplc="0B0AD71E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BC458C"/>
    <w:multiLevelType w:val="hybridMultilevel"/>
    <w:tmpl w:val="1A48B378"/>
    <w:lvl w:ilvl="0" w:tplc="9A94B2DC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560A11"/>
    <w:multiLevelType w:val="hybridMultilevel"/>
    <w:tmpl w:val="8BEC6E4C"/>
    <w:lvl w:ilvl="0" w:tplc="A444657C">
      <w:start w:val="1"/>
      <w:numFmt w:val="bullet"/>
      <w:lvlText w:val="›"/>
      <w:lvlJc w:val="left"/>
      <w:pPr>
        <w:ind w:left="720" w:hanging="360"/>
      </w:pPr>
      <w:rPr>
        <w:rFonts w:ascii="Motiva Sans" w:hAnsi="Motiva San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E121E2"/>
    <w:multiLevelType w:val="hybridMultilevel"/>
    <w:tmpl w:val="51CC6EAA"/>
    <w:lvl w:ilvl="0" w:tplc="4D52D05E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8B4AE3"/>
    <w:multiLevelType w:val="hybridMultilevel"/>
    <w:tmpl w:val="F18E91DC"/>
    <w:lvl w:ilvl="0" w:tplc="165C40C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036742"/>
    <w:multiLevelType w:val="hybridMultilevel"/>
    <w:tmpl w:val="B35EB2A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5174504">
    <w:abstractNumId w:val="0"/>
  </w:num>
  <w:num w:numId="2" w16cid:durableId="1958176047">
    <w:abstractNumId w:val="3"/>
  </w:num>
  <w:num w:numId="3" w16cid:durableId="144646267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72863483">
    <w:abstractNumId w:val="4"/>
  </w:num>
  <w:num w:numId="5" w16cid:durableId="306205856">
    <w:abstractNumId w:val="1"/>
  </w:num>
  <w:num w:numId="6" w16cid:durableId="252055986">
    <w:abstractNumId w:val="6"/>
  </w:num>
  <w:num w:numId="7" w16cid:durableId="1694384412">
    <w:abstractNumId w:val="5"/>
  </w:num>
  <w:num w:numId="8" w16cid:durableId="7620733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FD2"/>
    <w:rsid w:val="00032C02"/>
    <w:rsid w:val="00040B1B"/>
    <w:rsid w:val="00064FD2"/>
    <w:rsid w:val="0007111B"/>
    <w:rsid w:val="00073F71"/>
    <w:rsid w:val="00080282"/>
    <w:rsid w:val="00084583"/>
    <w:rsid w:val="0008458E"/>
    <w:rsid w:val="00090D83"/>
    <w:rsid w:val="00094761"/>
    <w:rsid w:val="000B5E34"/>
    <w:rsid w:val="000D6B73"/>
    <w:rsid w:val="00103350"/>
    <w:rsid w:val="00124958"/>
    <w:rsid w:val="0014122C"/>
    <w:rsid w:val="0015403E"/>
    <w:rsid w:val="00161B2B"/>
    <w:rsid w:val="001B286C"/>
    <w:rsid w:val="001D5B3E"/>
    <w:rsid w:val="001D7487"/>
    <w:rsid w:val="001E3DF1"/>
    <w:rsid w:val="00207711"/>
    <w:rsid w:val="00207DFF"/>
    <w:rsid w:val="0025008B"/>
    <w:rsid w:val="00294269"/>
    <w:rsid w:val="00296097"/>
    <w:rsid w:val="002B4E3A"/>
    <w:rsid w:val="00300FAE"/>
    <w:rsid w:val="00305E3F"/>
    <w:rsid w:val="003674D6"/>
    <w:rsid w:val="003A4F7D"/>
    <w:rsid w:val="003B08C6"/>
    <w:rsid w:val="003B6538"/>
    <w:rsid w:val="003F071C"/>
    <w:rsid w:val="0040280C"/>
    <w:rsid w:val="004074D5"/>
    <w:rsid w:val="004524F8"/>
    <w:rsid w:val="004849FB"/>
    <w:rsid w:val="00490B73"/>
    <w:rsid w:val="004A587E"/>
    <w:rsid w:val="004B1AB4"/>
    <w:rsid w:val="004E624E"/>
    <w:rsid w:val="004F76F0"/>
    <w:rsid w:val="00516CC3"/>
    <w:rsid w:val="00544AB1"/>
    <w:rsid w:val="005647F7"/>
    <w:rsid w:val="005A1A79"/>
    <w:rsid w:val="005B09AA"/>
    <w:rsid w:val="005C1485"/>
    <w:rsid w:val="005D68F7"/>
    <w:rsid w:val="005F669F"/>
    <w:rsid w:val="00603ED0"/>
    <w:rsid w:val="00637CD2"/>
    <w:rsid w:val="00642A3C"/>
    <w:rsid w:val="00644CBA"/>
    <w:rsid w:val="00646E60"/>
    <w:rsid w:val="00664B9B"/>
    <w:rsid w:val="006827A2"/>
    <w:rsid w:val="006853EE"/>
    <w:rsid w:val="0068751D"/>
    <w:rsid w:val="006C2074"/>
    <w:rsid w:val="006C2FCB"/>
    <w:rsid w:val="006E1815"/>
    <w:rsid w:val="00707D2E"/>
    <w:rsid w:val="00711A47"/>
    <w:rsid w:val="007518F8"/>
    <w:rsid w:val="00760DDD"/>
    <w:rsid w:val="00761BC5"/>
    <w:rsid w:val="0078444C"/>
    <w:rsid w:val="00811943"/>
    <w:rsid w:val="00831E11"/>
    <w:rsid w:val="00844061"/>
    <w:rsid w:val="00857563"/>
    <w:rsid w:val="008639B1"/>
    <w:rsid w:val="00880EE4"/>
    <w:rsid w:val="008862D2"/>
    <w:rsid w:val="008D25DE"/>
    <w:rsid w:val="008E6453"/>
    <w:rsid w:val="008F1E44"/>
    <w:rsid w:val="008F66E2"/>
    <w:rsid w:val="00915D60"/>
    <w:rsid w:val="00924E28"/>
    <w:rsid w:val="009256BD"/>
    <w:rsid w:val="009550A4"/>
    <w:rsid w:val="00966103"/>
    <w:rsid w:val="0096637E"/>
    <w:rsid w:val="009812D3"/>
    <w:rsid w:val="00987957"/>
    <w:rsid w:val="009A4EE8"/>
    <w:rsid w:val="009B1ACE"/>
    <w:rsid w:val="009E3F73"/>
    <w:rsid w:val="009E4B8B"/>
    <w:rsid w:val="00A229E8"/>
    <w:rsid w:val="00A56230"/>
    <w:rsid w:val="00A61030"/>
    <w:rsid w:val="00A65368"/>
    <w:rsid w:val="00A849DD"/>
    <w:rsid w:val="00AB5088"/>
    <w:rsid w:val="00AC5DCF"/>
    <w:rsid w:val="00AD37FD"/>
    <w:rsid w:val="00AD4CEC"/>
    <w:rsid w:val="00B01FB9"/>
    <w:rsid w:val="00B4318D"/>
    <w:rsid w:val="00B639D4"/>
    <w:rsid w:val="00BA7BE2"/>
    <w:rsid w:val="00BC2848"/>
    <w:rsid w:val="00BD63B2"/>
    <w:rsid w:val="00C1264D"/>
    <w:rsid w:val="00C6396B"/>
    <w:rsid w:val="00C678EA"/>
    <w:rsid w:val="00C9434F"/>
    <w:rsid w:val="00C96FD4"/>
    <w:rsid w:val="00CB31F7"/>
    <w:rsid w:val="00CF5461"/>
    <w:rsid w:val="00D1211A"/>
    <w:rsid w:val="00D81BBF"/>
    <w:rsid w:val="00DB0EE7"/>
    <w:rsid w:val="00DD1345"/>
    <w:rsid w:val="00DF07C3"/>
    <w:rsid w:val="00DF70A6"/>
    <w:rsid w:val="00E20F7B"/>
    <w:rsid w:val="00E24E6A"/>
    <w:rsid w:val="00E525B9"/>
    <w:rsid w:val="00E65BE4"/>
    <w:rsid w:val="00E701BF"/>
    <w:rsid w:val="00E74F61"/>
    <w:rsid w:val="00EB37D2"/>
    <w:rsid w:val="00EC032B"/>
    <w:rsid w:val="00F43049"/>
    <w:rsid w:val="00F51A6A"/>
    <w:rsid w:val="00F74ED8"/>
    <w:rsid w:val="00F82329"/>
    <w:rsid w:val="00F85892"/>
    <w:rsid w:val="00F92252"/>
    <w:rsid w:val="00FD44B6"/>
    <w:rsid w:val="00FD7D45"/>
    <w:rsid w:val="00FF1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02D8FB"/>
  <w15:chartTrackingRefBased/>
  <w15:docId w15:val="{19FDBB21-ACD9-4A4B-B45A-4FA1876FD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44AB1"/>
    <w:pPr>
      <w:spacing w:line="240" w:lineRule="auto"/>
      <w:jc w:val="both"/>
    </w:pPr>
    <w:rPr>
      <w:rFonts w:ascii="Motiva Sans" w:hAnsi="Motiva Sans" w:cs="Arial"/>
      <w:sz w:val="19"/>
    </w:rPr>
  </w:style>
  <w:style w:type="paragraph" w:styleId="Nadpis1">
    <w:name w:val="heading 1"/>
    <w:next w:val="Normln"/>
    <w:link w:val="Nadpis1Char"/>
    <w:uiPriority w:val="9"/>
    <w:qFormat/>
    <w:rsid w:val="00E24E6A"/>
    <w:pPr>
      <w:keepNext/>
      <w:spacing w:before="360" w:line="240" w:lineRule="auto"/>
      <w:outlineLvl w:val="0"/>
    </w:pPr>
    <w:rPr>
      <w:rFonts w:ascii="Motiva Sans" w:hAnsi="Motiva Sans" w:cs="Arial"/>
      <w:b/>
      <w:caps/>
      <w:color w:val="2E74B5" w:themeColor="accent1" w:themeShade="BF"/>
      <w:sz w:val="24"/>
      <w:szCs w:val="19"/>
    </w:rPr>
  </w:style>
  <w:style w:type="paragraph" w:styleId="Nadpis2">
    <w:name w:val="heading 2"/>
    <w:next w:val="Normln"/>
    <w:link w:val="Nadpis2Char"/>
    <w:uiPriority w:val="9"/>
    <w:unhideWhenUsed/>
    <w:qFormat/>
    <w:rsid w:val="0015403E"/>
    <w:pPr>
      <w:spacing w:before="360" w:line="240" w:lineRule="auto"/>
      <w:outlineLvl w:val="1"/>
    </w:pPr>
    <w:rPr>
      <w:rFonts w:ascii="Motiva Sans" w:hAnsi="Motiva Sans" w:cs="Arial"/>
      <w:b/>
      <w:color w:val="2E74B5" w:themeColor="accent1" w:themeShade="BF"/>
      <w:sz w:val="19"/>
      <w:szCs w:val="19"/>
    </w:rPr>
  </w:style>
  <w:style w:type="paragraph" w:styleId="Nadpis3">
    <w:name w:val="heading 3"/>
    <w:next w:val="Normln"/>
    <w:link w:val="Nadpis3Char"/>
    <w:uiPriority w:val="9"/>
    <w:unhideWhenUsed/>
    <w:qFormat/>
    <w:rsid w:val="0015403E"/>
    <w:pPr>
      <w:spacing w:before="360" w:line="240" w:lineRule="auto"/>
      <w:outlineLvl w:val="2"/>
    </w:pPr>
    <w:rPr>
      <w:rFonts w:ascii="Motiva Sans" w:hAnsi="Motiva Sans" w:cs="Arial"/>
      <w:b/>
      <w:sz w:val="19"/>
      <w:szCs w:val="19"/>
    </w:rPr>
  </w:style>
  <w:style w:type="paragraph" w:styleId="Nadpis4">
    <w:name w:val="heading 4"/>
    <w:basedOn w:val="Nadpis3"/>
    <w:next w:val="Normln"/>
    <w:link w:val="Nadpis4Char"/>
    <w:uiPriority w:val="9"/>
    <w:unhideWhenUsed/>
    <w:rsid w:val="00DF70A6"/>
    <w:pPr>
      <w:outlineLvl w:val="3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uiPriority w:val="22"/>
    <w:qFormat/>
    <w:rsid w:val="00E20F7B"/>
    <w:rPr>
      <w:b/>
    </w:rPr>
  </w:style>
  <w:style w:type="paragraph" w:styleId="Zhlav">
    <w:name w:val="header"/>
    <w:basedOn w:val="Normln"/>
    <w:link w:val="ZhlavChar"/>
    <w:uiPriority w:val="99"/>
    <w:unhideWhenUsed/>
    <w:rsid w:val="001D7487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1D7487"/>
    <w:rPr>
      <w:rFonts w:ascii="Motiva Sans" w:hAnsi="Motiva Sans" w:cs="Arial"/>
      <w:sz w:val="19"/>
    </w:rPr>
  </w:style>
  <w:style w:type="paragraph" w:styleId="Zpat">
    <w:name w:val="footer"/>
    <w:basedOn w:val="Normln"/>
    <w:link w:val="ZpatChar"/>
    <w:uiPriority w:val="99"/>
    <w:unhideWhenUsed/>
    <w:rsid w:val="001D7487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1D7487"/>
    <w:rPr>
      <w:rFonts w:ascii="Motiva Sans" w:hAnsi="Motiva Sans" w:cs="Arial"/>
      <w:sz w:val="19"/>
    </w:rPr>
  </w:style>
  <w:style w:type="character" w:customStyle="1" w:styleId="Nadpis1Char">
    <w:name w:val="Nadpis 1 Char"/>
    <w:basedOn w:val="Standardnpsmoodstavce"/>
    <w:link w:val="Nadpis1"/>
    <w:uiPriority w:val="9"/>
    <w:rsid w:val="00E24E6A"/>
    <w:rPr>
      <w:rFonts w:ascii="Motiva Sans" w:hAnsi="Motiva Sans" w:cs="Arial"/>
      <w:b/>
      <w:caps/>
      <w:color w:val="2E74B5" w:themeColor="accent1" w:themeShade="BF"/>
      <w:sz w:val="24"/>
      <w:szCs w:val="19"/>
    </w:rPr>
  </w:style>
  <w:style w:type="character" w:customStyle="1" w:styleId="Nadpis2Char">
    <w:name w:val="Nadpis 2 Char"/>
    <w:basedOn w:val="Standardnpsmoodstavce"/>
    <w:link w:val="Nadpis2"/>
    <w:uiPriority w:val="9"/>
    <w:rsid w:val="0015403E"/>
    <w:rPr>
      <w:rFonts w:ascii="Motiva Sans" w:hAnsi="Motiva Sans" w:cs="Arial"/>
      <w:b/>
      <w:color w:val="2E74B5" w:themeColor="accent1" w:themeShade="BF"/>
      <w:sz w:val="19"/>
      <w:szCs w:val="19"/>
    </w:rPr>
  </w:style>
  <w:style w:type="character" w:customStyle="1" w:styleId="Nadpis3Char">
    <w:name w:val="Nadpis 3 Char"/>
    <w:basedOn w:val="Standardnpsmoodstavce"/>
    <w:link w:val="Nadpis3"/>
    <w:uiPriority w:val="9"/>
    <w:rsid w:val="0015403E"/>
    <w:rPr>
      <w:rFonts w:ascii="Motiva Sans" w:hAnsi="Motiva Sans" w:cs="Arial"/>
      <w:b/>
      <w:sz w:val="19"/>
      <w:szCs w:val="19"/>
    </w:rPr>
  </w:style>
  <w:style w:type="character" w:customStyle="1" w:styleId="Nadpis4Char">
    <w:name w:val="Nadpis 4 Char"/>
    <w:basedOn w:val="Standardnpsmoodstavce"/>
    <w:link w:val="Nadpis4"/>
    <w:uiPriority w:val="9"/>
    <w:rsid w:val="00DF70A6"/>
    <w:rPr>
      <w:rFonts w:ascii="Motiva Sans" w:hAnsi="Motiva Sans" w:cs="Arial"/>
      <w:b/>
      <w:sz w:val="19"/>
      <w:szCs w:val="19"/>
    </w:rPr>
  </w:style>
  <w:style w:type="paragraph" w:customStyle="1" w:styleId="Doplujctext">
    <w:name w:val="Doplňující text"/>
    <w:link w:val="DoplujctextChar"/>
    <w:qFormat/>
    <w:rsid w:val="00A65368"/>
    <w:pPr>
      <w:spacing w:before="240" w:line="240" w:lineRule="auto"/>
    </w:pPr>
    <w:rPr>
      <w:rFonts w:ascii="Motiva Sans" w:hAnsi="Motiva Sans" w:cs="Arial"/>
      <w:color w:val="7F7F7F"/>
      <w:sz w:val="16"/>
      <w:szCs w:val="16"/>
    </w:rPr>
  </w:style>
  <w:style w:type="paragraph" w:styleId="Nzev">
    <w:name w:val="Title"/>
    <w:next w:val="Normln"/>
    <w:link w:val="NzevChar"/>
    <w:uiPriority w:val="10"/>
    <w:qFormat/>
    <w:rsid w:val="008639B1"/>
    <w:pPr>
      <w:spacing w:before="720" w:line="240" w:lineRule="auto"/>
    </w:pPr>
    <w:rPr>
      <w:rFonts w:ascii="Motiva Sans" w:hAnsi="Motiva Sans" w:cs="Arial"/>
      <w:b/>
      <w:caps/>
      <w:color w:val="0072B6"/>
      <w:sz w:val="32"/>
    </w:rPr>
  </w:style>
  <w:style w:type="character" w:customStyle="1" w:styleId="DoplujctextChar">
    <w:name w:val="Doplňující text Char"/>
    <w:basedOn w:val="Standardnpsmoodstavce"/>
    <w:link w:val="Doplujctext"/>
    <w:rsid w:val="00A65368"/>
    <w:rPr>
      <w:rFonts w:ascii="Motiva Sans" w:hAnsi="Motiva Sans" w:cs="Arial"/>
      <w:color w:val="7F7F7F"/>
      <w:sz w:val="16"/>
      <w:szCs w:val="16"/>
    </w:rPr>
  </w:style>
  <w:style w:type="character" w:customStyle="1" w:styleId="NzevChar">
    <w:name w:val="Název Char"/>
    <w:basedOn w:val="Standardnpsmoodstavce"/>
    <w:link w:val="Nzev"/>
    <w:uiPriority w:val="10"/>
    <w:rsid w:val="008639B1"/>
    <w:rPr>
      <w:rFonts w:ascii="Motiva Sans" w:hAnsi="Motiva Sans" w:cs="Arial"/>
      <w:b/>
      <w:caps/>
      <w:color w:val="0072B6"/>
      <w:sz w:val="32"/>
    </w:rPr>
  </w:style>
  <w:style w:type="paragraph" w:customStyle="1" w:styleId="Zvraznntext2">
    <w:name w:val="Zvýrazněný text 2"/>
    <w:next w:val="Normln"/>
    <w:link w:val="Zvraznntext2Char"/>
    <w:qFormat/>
    <w:rsid w:val="00A65368"/>
    <w:pPr>
      <w:pBdr>
        <w:top w:val="single" w:sz="24" w:space="1" w:color="0072B6"/>
        <w:left w:val="single" w:sz="24" w:space="4" w:color="0072B6"/>
        <w:bottom w:val="single" w:sz="24" w:space="1" w:color="0072B6"/>
        <w:right w:val="single" w:sz="24" w:space="4" w:color="0072B6"/>
      </w:pBdr>
      <w:shd w:val="clear" w:color="auto" w:fill="0072B6"/>
      <w:spacing w:line="240" w:lineRule="auto"/>
    </w:pPr>
    <w:rPr>
      <w:rFonts w:ascii="Motiva Sans" w:hAnsi="Motiva Sans" w:cs="Arial"/>
      <w:color w:val="FFFFFF" w:themeColor="background1"/>
      <w:sz w:val="19"/>
      <w:szCs w:val="16"/>
    </w:rPr>
  </w:style>
  <w:style w:type="paragraph" w:styleId="Odstavecseseznamem">
    <w:name w:val="List Paragraph"/>
    <w:basedOn w:val="Normln"/>
    <w:link w:val="OdstavecseseznamemChar"/>
    <w:uiPriority w:val="34"/>
    <w:qFormat/>
    <w:rsid w:val="00A229E8"/>
    <w:pPr>
      <w:ind w:left="720"/>
      <w:contextualSpacing/>
    </w:pPr>
  </w:style>
  <w:style w:type="character" w:customStyle="1" w:styleId="Zvraznntext2Char">
    <w:name w:val="Zvýrazněný text 2 Char"/>
    <w:basedOn w:val="DoplujctextChar"/>
    <w:link w:val="Zvraznntext2"/>
    <w:rsid w:val="00A65368"/>
    <w:rPr>
      <w:rFonts w:ascii="Motiva Sans" w:hAnsi="Motiva Sans" w:cs="Arial"/>
      <w:color w:val="FFFFFF" w:themeColor="background1"/>
      <w:sz w:val="19"/>
      <w:szCs w:val="16"/>
      <w:shd w:val="clear" w:color="auto" w:fill="0072B6"/>
    </w:rPr>
  </w:style>
  <w:style w:type="paragraph" w:customStyle="1" w:styleId="Odrky">
    <w:name w:val="Odrážky"/>
    <w:basedOn w:val="Odstavecseseznamem"/>
    <w:link w:val="OdrkyChar"/>
    <w:qFormat/>
    <w:rsid w:val="00CF5461"/>
    <w:pPr>
      <w:numPr>
        <w:numId w:val="1"/>
      </w:numPr>
      <w:ind w:left="992" w:hanging="357"/>
    </w:pPr>
  </w:style>
  <w:style w:type="paragraph" w:customStyle="1" w:styleId="Zvraznntext1">
    <w:name w:val="Zvýrazněný text 1"/>
    <w:next w:val="Normln"/>
    <w:link w:val="Zvraznntext1Char"/>
    <w:qFormat/>
    <w:rsid w:val="00A65368"/>
    <w:pPr>
      <w:spacing w:line="240" w:lineRule="auto"/>
    </w:pPr>
    <w:rPr>
      <w:rFonts w:ascii="Motiva Sans" w:hAnsi="Motiva Sans" w:cs="Arial"/>
      <w:color w:val="0072B6"/>
      <w:sz w:val="19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A229E8"/>
    <w:rPr>
      <w:rFonts w:ascii="Motiva Sans" w:hAnsi="Motiva Sans" w:cs="Arial"/>
      <w:sz w:val="19"/>
    </w:rPr>
  </w:style>
  <w:style w:type="character" w:customStyle="1" w:styleId="OdrkyChar">
    <w:name w:val="Odrážky Char"/>
    <w:basedOn w:val="OdstavecseseznamemChar"/>
    <w:link w:val="Odrky"/>
    <w:rsid w:val="00CF5461"/>
    <w:rPr>
      <w:rFonts w:ascii="Motiva Sans" w:hAnsi="Motiva Sans" w:cs="Arial"/>
      <w:sz w:val="19"/>
    </w:rPr>
  </w:style>
  <w:style w:type="character" w:customStyle="1" w:styleId="Zvraznntext1Char">
    <w:name w:val="Zvýrazněný text 1 Char"/>
    <w:basedOn w:val="Standardnpsmoodstavce"/>
    <w:link w:val="Zvraznntext1"/>
    <w:rsid w:val="00A65368"/>
    <w:rPr>
      <w:rFonts w:ascii="Motiva Sans" w:hAnsi="Motiva Sans" w:cs="Arial"/>
      <w:color w:val="0072B6"/>
      <w:sz w:val="19"/>
    </w:rPr>
  </w:style>
  <w:style w:type="table" w:styleId="Mkatabulky">
    <w:name w:val="Table Grid"/>
    <w:basedOn w:val="Normlntabulka"/>
    <w:uiPriority w:val="39"/>
    <w:rsid w:val="00707D2E"/>
    <w:pPr>
      <w:spacing w:before="120" w:after="120" w:line="240" w:lineRule="auto"/>
    </w:pPr>
    <w:rPr>
      <w:rFonts w:ascii="Motiva Sans" w:hAnsi="Motiva Sans"/>
      <w:sz w:val="19"/>
    </w:rPr>
    <w:tblPr/>
    <w:tcPr>
      <w:shd w:val="clear" w:color="auto" w:fill="D4E7F3"/>
    </w:tcPr>
    <w:tblStylePr w:type="firstRow">
      <w:rPr>
        <w:rFonts w:ascii="Motiva Sans" w:hAnsi="Motiva Sans"/>
        <w:b/>
        <w:color w:val="FFFFFF" w:themeColor="background1"/>
        <w:sz w:val="19"/>
      </w:rPr>
      <w:tblPr/>
      <w:tcPr>
        <w:shd w:val="clear" w:color="auto" w:fill="0072B6"/>
      </w:tcPr>
    </w:tblStylePr>
    <w:tblStylePr w:type="lastRow">
      <w:rPr>
        <w:rFonts w:ascii="Motiva Sans" w:hAnsi="Motiva Sans"/>
        <w:b/>
        <w:color w:val="000000" w:themeColor="text1"/>
        <w:sz w:val="19"/>
      </w:rPr>
    </w:tblStylePr>
  </w:style>
  <w:style w:type="paragraph" w:styleId="Normlnweb">
    <w:name w:val="Normal (Web)"/>
    <w:basedOn w:val="Normln"/>
    <w:uiPriority w:val="99"/>
    <w:semiHidden/>
    <w:unhideWhenUsed/>
    <w:rsid w:val="00544AB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64FD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64FD2"/>
    <w:rPr>
      <w:color w:val="605E5C"/>
      <w:shd w:val="clear" w:color="auto" w:fill="E1DFDD"/>
    </w:rPr>
  </w:style>
  <w:style w:type="table" w:styleId="Svtlmkatabulky">
    <w:name w:val="Grid Table Light"/>
    <w:basedOn w:val="Normlntabulka"/>
    <w:uiPriority w:val="40"/>
    <w:rsid w:val="00064FD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50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84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46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340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528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274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avcrbrno.cz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anek\Downloads\SSC_sablona_-_dokument_volny_text_2024_09(1)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cd2dea-1309-4c6b-983a-31ad4c895141">
      <Terms xmlns="http://schemas.microsoft.com/office/infopath/2007/PartnerControls"/>
    </lcf76f155ced4ddcb4097134ff3c332f>
    <TaxCatchAll xmlns="138da919-dee6-468e-9e66-286a749d3b2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76B5182C99C8042AE909C7120F89B14" ma:contentTypeVersion="16" ma:contentTypeDescription="Vytvoří nový dokument" ma:contentTypeScope="" ma:versionID="ca7d36cea54be36b03177dc2df79d7b7">
  <xsd:schema xmlns:xsd="http://www.w3.org/2001/XMLSchema" xmlns:xs="http://www.w3.org/2001/XMLSchema" xmlns:p="http://schemas.microsoft.com/office/2006/metadata/properties" xmlns:ns2="b5cd2dea-1309-4c6b-983a-31ad4c895141" xmlns:ns3="138da919-dee6-468e-9e66-286a749d3b28" targetNamespace="http://schemas.microsoft.com/office/2006/metadata/properties" ma:root="true" ma:fieldsID="bdedd4ce7fb19d5189cf0143605b5020" ns2:_="" ns3:_="">
    <xsd:import namespace="b5cd2dea-1309-4c6b-983a-31ad4c895141"/>
    <xsd:import namespace="138da919-dee6-468e-9e66-286a749d3b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d2dea-1309-4c6b-983a-31ad4c8951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e9295468-c4e7-4432-b274-e55dd1df7a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8da919-dee6-468e-9e66-286a749d3b28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0e6b2cf9-36a4-4648-8022-6a1bb00ad039}" ma:internalName="TaxCatchAll" ma:showField="CatchAllData" ma:web="138da919-dee6-468e-9e66-286a749d3b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A64061-EE02-4BC8-8158-A222B761EF17}">
  <ds:schemaRefs>
    <ds:schemaRef ds:uri="http://schemas.microsoft.com/office/2006/metadata/properties"/>
    <ds:schemaRef ds:uri="http://schemas.microsoft.com/office/infopath/2007/PartnerControls"/>
    <ds:schemaRef ds:uri="b5cd2dea-1309-4c6b-983a-31ad4c895141"/>
    <ds:schemaRef ds:uri="138da919-dee6-468e-9e66-286a749d3b28"/>
  </ds:schemaRefs>
</ds:datastoreItem>
</file>

<file path=customXml/itemProps2.xml><?xml version="1.0" encoding="utf-8"?>
<ds:datastoreItem xmlns:ds="http://schemas.openxmlformats.org/officeDocument/2006/customXml" ds:itemID="{DBE33BAA-712B-4E58-B037-113D14EB00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F10C8F-7274-435E-94C2-719EB00DA9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d2dea-1309-4c6b-983a-31ad4c895141"/>
    <ds:schemaRef ds:uri="138da919-dee6-468e-9e66-286a749d3b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4B145B-0E28-4899-AEDB-E5D665FF4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SSC_sablona_-_dokument_volny_text_2024_09(1)</Template>
  <TotalTime>0</TotalTime>
  <Pages>1</Pages>
  <Words>88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AVCR SSC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Tománek Jaroslav</dc:creator>
  <cp:keywords/>
  <dc:description/>
  <cp:lastModifiedBy>Studničková Johana</cp:lastModifiedBy>
  <cp:revision>5</cp:revision>
  <dcterms:created xsi:type="dcterms:W3CDTF">2025-04-16T09:42:00Z</dcterms:created>
  <dcterms:modified xsi:type="dcterms:W3CDTF">2025-10-23T09:32:00Z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0x010100676B5182C99C8042AE909C7120F89B14</vt:lpwstr>
  </property>
</Properties>
</file>